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07" w:rsidRPr="00FF79D1" w:rsidRDefault="001C4907" w:rsidP="00980466">
      <w:pPr>
        <w:ind w:firstLine="567"/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.05pt;margin-top:.3pt;width:612.4pt;height:842.15pt;z-index:-251658240" wrapcoords="-26 0 -26 21581 21600 21581 21600 0 -26 0" o:allowoverlap="f">
            <v:imagedata r:id="rId7" o:title=""/>
            <w10:wrap type="tight"/>
          </v:shape>
        </w:pict>
      </w:r>
    </w:p>
    <w:p w:rsidR="001C4907" w:rsidRPr="00400912" w:rsidRDefault="001C4907" w:rsidP="00FF79D1">
      <w:pPr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 w:rsidRPr="00400912">
        <w:rPr>
          <w:sz w:val="28"/>
          <w:szCs w:val="28"/>
        </w:rPr>
        <w:t>учебным планом, а также права, обязанности и ответственность посетителей данных мероприятий.</w:t>
      </w:r>
    </w:p>
    <w:p w:rsidR="001C4907" w:rsidRPr="00400912" w:rsidRDefault="001C4907" w:rsidP="00400912">
      <w:pPr>
        <w:tabs>
          <w:tab w:val="left" w:pos="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400912">
        <w:rPr>
          <w:sz w:val="28"/>
          <w:szCs w:val="28"/>
        </w:rPr>
        <w:t xml:space="preserve">К числу мероприятий, не предусмотренных учебным планом относятся: </w:t>
      </w:r>
      <w:r w:rsidRPr="00400912">
        <w:rPr>
          <w:bCs/>
          <w:sz w:val="28"/>
          <w:szCs w:val="28"/>
        </w:rPr>
        <w:t xml:space="preserve">тематические вечера, дискотеки, творческие конкурсы, викторины, экскурсии, спортивные соревнования, фестивали. </w:t>
      </w:r>
      <w:r w:rsidRPr="00400912">
        <w:rPr>
          <w:sz w:val="28"/>
          <w:szCs w:val="28"/>
        </w:rPr>
        <w:t>Формы проведения этих мероприятий определяют ответственные за их проведение и (или) за</w:t>
      </w:r>
      <w:r w:rsidRPr="00400912">
        <w:rPr>
          <w:sz w:val="28"/>
          <w:szCs w:val="28"/>
        </w:rPr>
        <w:softHyphen/>
        <w:t>меститель директора по ВР Учреждения.</w:t>
      </w:r>
    </w:p>
    <w:p w:rsidR="001C4907" w:rsidRPr="006D562A" w:rsidRDefault="001C4907" w:rsidP="006D562A">
      <w:pPr>
        <w:tabs>
          <w:tab w:val="left" w:pos="686"/>
        </w:tabs>
        <w:spacing w:line="276" w:lineRule="auto"/>
        <w:jc w:val="both"/>
        <w:rPr>
          <w:i/>
          <w:iCs/>
          <w:sz w:val="28"/>
          <w:szCs w:val="28"/>
        </w:rPr>
      </w:pPr>
      <w:r w:rsidRPr="005B0F52">
        <w:rPr>
          <w:sz w:val="28"/>
          <w:szCs w:val="28"/>
        </w:rPr>
        <w:t>1.4.В случае возникновения необходимости проведения мероприя</w:t>
      </w:r>
      <w:r w:rsidRPr="005B0F52">
        <w:rPr>
          <w:sz w:val="28"/>
          <w:szCs w:val="28"/>
        </w:rPr>
        <w:softHyphen/>
        <w:t>тий, не включенных</w:t>
      </w:r>
      <w:r w:rsidRPr="006D562A">
        <w:rPr>
          <w:sz w:val="28"/>
          <w:szCs w:val="28"/>
        </w:rPr>
        <w:t xml:space="preserve"> своевременно в общешкольный план, следует согла</w:t>
      </w:r>
      <w:r w:rsidRPr="006D562A">
        <w:rPr>
          <w:sz w:val="28"/>
          <w:szCs w:val="28"/>
        </w:rPr>
        <w:softHyphen/>
        <w:t>совать с заместителем директора по учебной и воспит</w:t>
      </w:r>
      <w:r>
        <w:rPr>
          <w:sz w:val="28"/>
          <w:szCs w:val="28"/>
        </w:rPr>
        <w:t>ательной работе об их проведении</w:t>
      </w:r>
      <w:r w:rsidRPr="006D562A">
        <w:rPr>
          <w:sz w:val="28"/>
          <w:szCs w:val="28"/>
        </w:rPr>
        <w:t xml:space="preserve">. </w:t>
      </w:r>
    </w:p>
    <w:p w:rsidR="001C4907" w:rsidRPr="006D562A" w:rsidRDefault="001C4907" w:rsidP="006D562A">
      <w:pPr>
        <w:tabs>
          <w:tab w:val="left" w:pos="691"/>
        </w:tabs>
        <w:spacing w:before="5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6D562A">
        <w:rPr>
          <w:sz w:val="28"/>
          <w:szCs w:val="28"/>
        </w:rPr>
        <w:t>На мероприятии обязательно прис</w:t>
      </w:r>
      <w:r>
        <w:rPr>
          <w:sz w:val="28"/>
          <w:szCs w:val="28"/>
        </w:rPr>
        <w:t>утствие педагогического работника, исполняющего обязанности классного руководителя</w:t>
      </w:r>
      <w:r w:rsidRPr="006D562A">
        <w:rPr>
          <w:sz w:val="28"/>
          <w:szCs w:val="28"/>
        </w:rPr>
        <w:t>, чьи классы принимают в нем участие, и (или) педагогических работ</w:t>
      </w:r>
      <w:r w:rsidRPr="006D562A">
        <w:rPr>
          <w:sz w:val="28"/>
          <w:szCs w:val="28"/>
        </w:rPr>
        <w:softHyphen/>
        <w:t>ников, назначенных на основании соответс</w:t>
      </w:r>
      <w:r>
        <w:rPr>
          <w:sz w:val="28"/>
          <w:szCs w:val="28"/>
        </w:rPr>
        <w:t>твующего приказа директора Учреждения</w:t>
      </w:r>
      <w:r w:rsidRPr="006D562A">
        <w:rPr>
          <w:sz w:val="28"/>
          <w:szCs w:val="28"/>
        </w:rPr>
        <w:t>.</w:t>
      </w:r>
    </w:p>
    <w:p w:rsidR="001C4907" w:rsidRPr="006D562A" w:rsidRDefault="001C4907" w:rsidP="000B2CA5">
      <w:pPr>
        <w:tabs>
          <w:tab w:val="left" w:pos="69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6D562A">
        <w:rPr>
          <w:sz w:val="28"/>
          <w:szCs w:val="28"/>
        </w:rPr>
        <w:t>Правила являются обязательными для всех посетителей меро</w:t>
      </w:r>
      <w:r w:rsidRPr="006D562A">
        <w:rPr>
          <w:sz w:val="28"/>
          <w:szCs w:val="28"/>
        </w:rPr>
        <w:softHyphen/>
        <w:t>приятия. Принимая решение о посещении мероприятия, посетитель под</w:t>
      </w:r>
      <w:r w:rsidRPr="006D562A">
        <w:rPr>
          <w:sz w:val="28"/>
          <w:szCs w:val="28"/>
        </w:rPr>
        <w:softHyphen/>
        <w:t>тверждает свое согласие с настоящими Правилами.</w:t>
      </w:r>
    </w:p>
    <w:p w:rsidR="001C4907" w:rsidRDefault="001C4907" w:rsidP="000B2CA5">
      <w:pPr>
        <w:tabs>
          <w:tab w:val="left" w:pos="69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1.7..</w:t>
      </w:r>
      <w:r w:rsidRPr="006D562A">
        <w:rPr>
          <w:sz w:val="28"/>
          <w:szCs w:val="28"/>
        </w:rPr>
        <w:t>Посещая мероприятие, посетитель тем самым выражает свое со</w:t>
      </w:r>
      <w:r w:rsidRPr="006D562A">
        <w:rPr>
          <w:sz w:val="28"/>
          <w:szCs w:val="28"/>
        </w:rPr>
        <w:softHyphen/>
        <w:t>гласие принимать участие в возможной фото - и видеосъемке, теле - и аудиозаписи.</w:t>
      </w:r>
    </w:p>
    <w:p w:rsidR="001C4907" w:rsidRPr="000B2CA5" w:rsidRDefault="001C4907" w:rsidP="000B2CA5">
      <w:pPr>
        <w:tabs>
          <w:tab w:val="left" w:pos="691"/>
        </w:tabs>
        <w:spacing w:line="276" w:lineRule="auto"/>
        <w:jc w:val="both"/>
        <w:rPr>
          <w:sz w:val="28"/>
          <w:szCs w:val="28"/>
        </w:rPr>
      </w:pPr>
      <w:r w:rsidRPr="000B2CA5">
        <w:rPr>
          <w:bCs/>
          <w:sz w:val="28"/>
          <w:szCs w:val="28"/>
        </w:rPr>
        <w:t>2. Посетители мероприятий</w:t>
      </w:r>
    </w:p>
    <w:p w:rsidR="001C4907" w:rsidRPr="006D562A" w:rsidRDefault="001C4907" w:rsidP="000B2CA5">
      <w:pPr>
        <w:tabs>
          <w:tab w:val="left" w:pos="691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2.1.</w:t>
      </w:r>
      <w:r w:rsidRPr="006D562A">
        <w:rPr>
          <w:sz w:val="28"/>
          <w:szCs w:val="28"/>
        </w:rPr>
        <w:tab/>
        <w:t>Посетителями мероприятий являются:</w:t>
      </w:r>
    </w:p>
    <w:p w:rsidR="001C4907" w:rsidRPr="006D562A" w:rsidRDefault="001C4907" w:rsidP="006D562A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 Учреждения</w:t>
      </w:r>
      <w:r w:rsidRPr="006D562A">
        <w:rPr>
          <w:sz w:val="28"/>
          <w:szCs w:val="28"/>
        </w:rPr>
        <w:t>, являющиеся непосредственными участниками мероприятия;</w:t>
      </w:r>
    </w:p>
    <w:p w:rsidR="001C4907" w:rsidRPr="006D562A" w:rsidRDefault="001C4907" w:rsidP="006D562A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иные физические лица, являющиеся непосредственными участни</w:t>
      </w:r>
      <w:r w:rsidRPr="006D562A">
        <w:rPr>
          <w:sz w:val="28"/>
          <w:szCs w:val="28"/>
        </w:rPr>
        <w:softHyphen/>
        <w:t>ками мероприятия;</w:t>
      </w:r>
    </w:p>
    <w:p w:rsidR="001C4907" w:rsidRPr="006D562A" w:rsidRDefault="001C4907" w:rsidP="006D562A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учащиеся Учреждения</w:t>
      </w:r>
      <w:r w:rsidRPr="006D562A">
        <w:rPr>
          <w:sz w:val="28"/>
          <w:szCs w:val="28"/>
        </w:rPr>
        <w:t>, являющиеся зрителями на данном мероприятии;</w:t>
      </w:r>
    </w:p>
    <w:p w:rsidR="001C4907" w:rsidRPr="006D562A" w:rsidRDefault="001C4907" w:rsidP="006D562A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(</w:t>
      </w:r>
      <w:r w:rsidRPr="006D562A">
        <w:rPr>
          <w:sz w:val="28"/>
          <w:szCs w:val="28"/>
        </w:rPr>
        <w:t>закон</w:t>
      </w:r>
      <w:r>
        <w:rPr>
          <w:sz w:val="28"/>
          <w:szCs w:val="28"/>
        </w:rPr>
        <w:t>ные представители) учащихся Учреждения</w:t>
      </w:r>
      <w:r w:rsidRPr="006D562A">
        <w:rPr>
          <w:sz w:val="28"/>
          <w:szCs w:val="28"/>
        </w:rPr>
        <w:t>, иных физических лиц, являющихся непосредственными участниками мероприятия;</w:t>
      </w:r>
    </w:p>
    <w:p w:rsidR="001C4907" w:rsidRPr="006D562A" w:rsidRDefault="001C4907" w:rsidP="006D562A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работники Учреждения</w:t>
      </w:r>
      <w:r w:rsidRPr="006D562A">
        <w:rPr>
          <w:sz w:val="28"/>
          <w:szCs w:val="28"/>
        </w:rPr>
        <w:t>;</w:t>
      </w:r>
    </w:p>
    <w:p w:rsidR="001C4907" w:rsidRPr="006D562A" w:rsidRDefault="001C4907" w:rsidP="006D562A">
      <w:pPr>
        <w:numPr>
          <w:ilvl w:val="0"/>
          <w:numId w:val="10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сторонние физические лица (по согласованию).</w:t>
      </w:r>
    </w:p>
    <w:p w:rsidR="001C4907" w:rsidRPr="006D562A" w:rsidRDefault="001C4907" w:rsidP="000B2CA5">
      <w:pPr>
        <w:tabs>
          <w:tab w:val="left" w:pos="691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2.2.</w:t>
      </w:r>
      <w:r w:rsidRPr="006D562A">
        <w:rPr>
          <w:sz w:val="28"/>
          <w:szCs w:val="28"/>
        </w:rPr>
        <w:tab/>
        <w:t>Посетители мероприятия подразделяются на следующие группы: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985"/>
        <w:gridCol w:w="7513"/>
      </w:tblGrid>
      <w:tr w:rsidR="001C4907" w:rsidRPr="006D562A" w:rsidTr="00400912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0B2CA5" w:rsidRDefault="001C4907" w:rsidP="00B046A9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0B2CA5">
              <w:rPr>
                <w:bCs/>
                <w:sz w:val="28"/>
                <w:szCs w:val="28"/>
              </w:rPr>
              <w:t>Группа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0B2CA5" w:rsidRDefault="001C4907" w:rsidP="00B046A9">
            <w:pPr>
              <w:spacing w:line="276" w:lineRule="auto"/>
              <w:ind w:left="1579"/>
              <w:jc w:val="both"/>
              <w:rPr>
                <w:bCs/>
                <w:sz w:val="28"/>
                <w:szCs w:val="28"/>
              </w:rPr>
            </w:pPr>
            <w:r w:rsidRPr="000B2CA5">
              <w:rPr>
                <w:bCs/>
                <w:sz w:val="28"/>
                <w:szCs w:val="28"/>
              </w:rPr>
              <w:t>Категория посетителей</w:t>
            </w:r>
          </w:p>
        </w:tc>
      </w:tr>
      <w:tr w:rsidR="001C4907" w:rsidRPr="006D562A" w:rsidTr="00400912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62A">
              <w:rPr>
                <w:sz w:val="28"/>
                <w:szCs w:val="28"/>
              </w:rPr>
              <w:t>Участники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Учреждения</w:t>
            </w:r>
            <w:r w:rsidRPr="006D562A">
              <w:rPr>
                <w:sz w:val="28"/>
                <w:szCs w:val="28"/>
              </w:rPr>
              <w:t>, являющиеся непосредственными участниками мероприятия</w:t>
            </w:r>
          </w:p>
        </w:tc>
      </w:tr>
      <w:tr w:rsidR="001C4907" w:rsidRPr="006D562A" w:rsidTr="00400912"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ind w:left="5" w:hanging="5"/>
              <w:jc w:val="both"/>
              <w:rPr>
                <w:sz w:val="28"/>
                <w:szCs w:val="28"/>
              </w:rPr>
            </w:pPr>
            <w:r w:rsidRPr="006D562A">
              <w:rPr>
                <w:sz w:val="28"/>
                <w:szCs w:val="28"/>
              </w:rPr>
              <w:t>Иные физические лица, являющиеся непосредственными участни</w:t>
            </w:r>
            <w:r w:rsidRPr="006D562A">
              <w:rPr>
                <w:sz w:val="28"/>
                <w:szCs w:val="28"/>
              </w:rPr>
              <w:softHyphen/>
              <w:t>ками мероприятия</w:t>
            </w:r>
          </w:p>
        </w:tc>
      </w:tr>
      <w:tr w:rsidR="001C4907" w:rsidRPr="006D562A" w:rsidTr="00400912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62A">
              <w:rPr>
                <w:sz w:val="28"/>
                <w:szCs w:val="28"/>
              </w:rPr>
              <w:t>Зрители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Учреждения</w:t>
            </w:r>
            <w:r w:rsidRPr="006D562A">
              <w:rPr>
                <w:sz w:val="28"/>
                <w:szCs w:val="28"/>
              </w:rPr>
              <w:t>, не принимающие непосредственного участия в мероприятии, но присутствующие на нем</w:t>
            </w:r>
          </w:p>
        </w:tc>
      </w:tr>
      <w:tr w:rsidR="001C4907" w:rsidRPr="006D562A" w:rsidTr="00400912"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62A">
              <w:rPr>
                <w:sz w:val="28"/>
                <w:szCs w:val="28"/>
              </w:rPr>
              <w:t xml:space="preserve">Работники </w:t>
            </w:r>
            <w:r>
              <w:rPr>
                <w:sz w:val="28"/>
                <w:szCs w:val="28"/>
              </w:rPr>
              <w:t>Учреждения</w:t>
            </w:r>
          </w:p>
        </w:tc>
      </w:tr>
      <w:tr w:rsidR="001C4907" w:rsidRPr="006D562A" w:rsidTr="00400912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62A">
              <w:rPr>
                <w:sz w:val="28"/>
                <w:szCs w:val="28"/>
              </w:rPr>
              <w:t>Гости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 (з</w:t>
            </w:r>
            <w:r w:rsidRPr="006D562A">
              <w:rPr>
                <w:sz w:val="28"/>
                <w:szCs w:val="28"/>
              </w:rPr>
              <w:t>аконные представители</w:t>
            </w:r>
            <w:r>
              <w:rPr>
                <w:sz w:val="28"/>
                <w:szCs w:val="28"/>
              </w:rPr>
              <w:t>)</w:t>
            </w:r>
          </w:p>
        </w:tc>
      </w:tr>
      <w:tr w:rsidR="001C4907" w:rsidRPr="006D562A" w:rsidTr="00400912"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62A">
              <w:rPr>
                <w:sz w:val="28"/>
                <w:szCs w:val="28"/>
              </w:rPr>
              <w:t>Сторонние физические лица (по согласованию)</w:t>
            </w:r>
          </w:p>
        </w:tc>
      </w:tr>
      <w:tr w:rsidR="001C4907" w:rsidRPr="006D562A" w:rsidTr="00400912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62A">
              <w:rPr>
                <w:sz w:val="28"/>
                <w:szCs w:val="28"/>
              </w:rPr>
              <w:t>Ответ</w:t>
            </w:r>
            <w:r w:rsidRPr="006D562A">
              <w:rPr>
                <w:sz w:val="28"/>
                <w:szCs w:val="28"/>
              </w:rPr>
              <w:softHyphen/>
              <w:t>ственные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907" w:rsidRPr="006D562A" w:rsidRDefault="001C4907" w:rsidP="00B046A9">
            <w:pPr>
              <w:spacing w:line="276" w:lineRule="auto"/>
              <w:ind w:left="5" w:hanging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работники, исполняющие обязанности классного руководителя</w:t>
            </w:r>
            <w:r w:rsidRPr="006D562A">
              <w:rPr>
                <w:sz w:val="28"/>
                <w:szCs w:val="28"/>
              </w:rPr>
              <w:t xml:space="preserve"> и другие педагогические работники, назна</w:t>
            </w:r>
            <w:r w:rsidRPr="006D562A">
              <w:rPr>
                <w:sz w:val="28"/>
                <w:szCs w:val="28"/>
              </w:rPr>
              <w:softHyphen/>
              <w:t>ченные ответственными за организацию и проведение мероприятия</w:t>
            </w:r>
          </w:p>
        </w:tc>
      </w:tr>
    </w:tbl>
    <w:p w:rsidR="001C4907" w:rsidRPr="000B2CA5" w:rsidRDefault="001C4907" w:rsidP="000B2CA5">
      <w:pPr>
        <w:spacing w:before="43" w:line="276" w:lineRule="auto"/>
        <w:rPr>
          <w:bCs/>
          <w:sz w:val="28"/>
          <w:szCs w:val="28"/>
        </w:rPr>
      </w:pPr>
      <w:r w:rsidRPr="000B2CA5">
        <w:rPr>
          <w:bCs/>
          <w:sz w:val="28"/>
          <w:szCs w:val="28"/>
        </w:rPr>
        <w:t>3. Права, обязанности и ответственность посетителей мероприятий</w:t>
      </w:r>
    </w:p>
    <w:p w:rsidR="001C4907" w:rsidRPr="006D562A" w:rsidRDefault="001C4907" w:rsidP="000B2CA5">
      <w:pPr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3.1.</w:t>
      </w:r>
      <w:r w:rsidRPr="006D562A">
        <w:rPr>
          <w:sz w:val="28"/>
          <w:szCs w:val="28"/>
        </w:rPr>
        <w:tab/>
        <w:t>Все посетители имеют право: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на уважение своей чести и достоинства;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проведение фото - и видеосъемки, аудиозаписи.</w:t>
      </w:r>
    </w:p>
    <w:p w:rsidR="001C4907" w:rsidRPr="006D562A" w:rsidRDefault="001C4907" w:rsidP="000B2CA5">
      <w:pPr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3.2.</w:t>
      </w:r>
      <w:r w:rsidRPr="006D562A">
        <w:rPr>
          <w:sz w:val="28"/>
          <w:szCs w:val="28"/>
        </w:rPr>
        <w:tab/>
        <w:t>Зрители и гости имеют право приносить с собой и использовать</w:t>
      </w:r>
      <w:r w:rsidRPr="006D562A">
        <w:rPr>
          <w:sz w:val="28"/>
          <w:szCs w:val="28"/>
        </w:rPr>
        <w:br/>
        <w:t>во время проведения спортивных соревнований: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флаги с размером полотнища до 80X100 см на пластиковом пусто</w:t>
      </w:r>
      <w:r w:rsidRPr="006D562A">
        <w:rPr>
          <w:sz w:val="28"/>
          <w:szCs w:val="28"/>
        </w:rPr>
        <w:softHyphen/>
        <w:t xml:space="preserve">телом древке длиной до </w:t>
      </w:r>
      <w:smartTag w:uri="urn:schemas-microsoft-com:office:smarttags" w:element="metricconverter">
        <w:smartTagPr>
          <w:attr w:name="ProductID" w:val="100 см"/>
        </w:smartTagPr>
        <w:r w:rsidRPr="006D562A">
          <w:rPr>
            <w:sz w:val="28"/>
            <w:szCs w:val="28"/>
          </w:rPr>
          <w:t>100 см</w:t>
        </w:r>
      </w:smartTag>
      <w:r w:rsidRPr="006D562A">
        <w:rPr>
          <w:sz w:val="28"/>
          <w:szCs w:val="28"/>
        </w:rPr>
        <w:t>;</w:t>
      </w:r>
    </w:p>
    <w:p w:rsidR="001C4907" w:rsidRPr="000B2CA5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дудки и трещотки (пластиковые).</w:t>
      </w:r>
    </w:p>
    <w:p w:rsidR="001C4907" w:rsidRPr="006D562A" w:rsidRDefault="001C4907" w:rsidP="006D562A">
      <w:pPr>
        <w:numPr>
          <w:ilvl w:val="0"/>
          <w:numId w:val="15"/>
        </w:numPr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</w:t>
      </w:r>
      <w:r w:rsidRPr="006D562A">
        <w:rPr>
          <w:sz w:val="28"/>
          <w:szCs w:val="28"/>
        </w:rPr>
        <w:t xml:space="preserve">тветственные лица имеют право удалять с мероприятия гостей и </w:t>
      </w:r>
      <w:r>
        <w:rPr>
          <w:sz w:val="28"/>
          <w:szCs w:val="28"/>
        </w:rPr>
        <w:t>зрителей, нарушающих настоящие П</w:t>
      </w:r>
      <w:r w:rsidRPr="006D562A">
        <w:rPr>
          <w:sz w:val="28"/>
          <w:szCs w:val="28"/>
        </w:rPr>
        <w:t>равила.</w:t>
      </w:r>
    </w:p>
    <w:p w:rsidR="001C4907" w:rsidRPr="000B2CA5" w:rsidRDefault="001C4907" w:rsidP="006D562A">
      <w:pPr>
        <w:numPr>
          <w:ilvl w:val="0"/>
          <w:numId w:val="15"/>
        </w:numPr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 xml:space="preserve">Все </w:t>
      </w:r>
      <w:r w:rsidRPr="000B2CA5">
        <w:rPr>
          <w:bCs/>
          <w:sz w:val="28"/>
          <w:szCs w:val="28"/>
        </w:rPr>
        <w:t>посетители обязаны: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соблюдать настоящие правила и регламент проведения мероприя</w:t>
      </w:r>
      <w:r w:rsidRPr="006D562A">
        <w:rPr>
          <w:sz w:val="28"/>
          <w:szCs w:val="28"/>
        </w:rPr>
        <w:softHyphen/>
        <w:t>тия;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 xml:space="preserve">бережно относиться к помещениям, </w:t>
      </w:r>
      <w:r>
        <w:rPr>
          <w:sz w:val="28"/>
          <w:szCs w:val="28"/>
        </w:rPr>
        <w:t>имуществу и оборудованию Учреждения</w:t>
      </w:r>
      <w:r w:rsidRPr="006D562A">
        <w:rPr>
          <w:sz w:val="28"/>
          <w:szCs w:val="28"/>
        </w:rPr>
        <w:t>;</w:t>
      </w:r>
    </w:p>
    <w:p w:rsidR="001C4907" w:rsidRPr="000B2CA5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уважать честь и достоинство других посетителей мероприятия.</w:t>
      </w:r>
    </w:p>
    <w:p w:rsidR="001C4907" w:rsidRPr="006D562A" w:rsidRDefault="001C4907" w:rsidP="006D562A">
      <w:pPr>
        <w:numPr>
          <w:ilvl w:val="0"/>
          <w:numId w:val="16"/>
        </w:numPr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Участники обязаны присутствовать на мероприятии в одежде и обуви, соответствующей его регламенту.</w:t>
      </w:r>
    </w:p>
    <w:p w:rsidR="001C4907" w:rsidRPr="000B2CA5" w:rsidRDefault="001C4907" w:rsidP="006D562A">
      <w:pPr>
        <w:numPr>
          <w:ilvl w:val="0"/>
          <w:numId w:val="16"/>
        </w:numPr>
        <w:tabs>
          <w:tab w:val="left" w:pos="686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Участники, зрители и гости обязаны: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поддерживать чистоту и порядок на мероприятиях;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выполнять требования ответственных лиц;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незамедлительно сообщать ответственным лицам о случаях обна</w:t>
      </w:r>
      <w:r w:rsidRPr="006D562A">
        <w:rPr>
          <w:sz w:val="28"/>
          <w:szCs w:val="28"/>
        </w:rPr>
        <w:softHyphen/>
        <w:t>ружения подозрительных предметов, вещей, о случаях возникновения за</w:t>
      </w:r>
      <w:r w:rsidRPr="006D562A">
        <w:rPr>
          <w:sz w:val="28"/>
          <w:szCs w:val="28"/>
        </w:rPr>
        <w:softHyphen/>
        <w:t>дымления или пожара;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при получении информации об эвакуации действовать согласно ука</w:t>
      </w:r>
      <w:r w:rsidRPr="006D562A">
        <w:rPr>
          <w:sz w:val="28"/>
          <w:szCs w:val="28"/>
        </w:rPr>
        <w:softHyphen/>
        <w:t>заниям ответственных лиц, соблюдая спокойствие и не создавая паники.</w:t>
      </w:r>
    </w:p>
    <w:p w:rsidR="001C4907" w:rsidRPr="000B2CA5" w:rsidRDefault="001C4907" w:rsidP="000B2CA5">
      <w:pPr>
        <w:tabs>
          <w:tab w:val="left" w:pos="686"/>
        </w:tabs>
        <w:spacing w:before="5" w:line="276" w:lineRule="auto"/>
        <w:jc w:val="both"/>
        <w:rPr>
          <w:bCs/>
          <w:sz w:val="28"/>
          <w:szCs w:val="28"/>
        </w:rPr>
      </w:pPr>
      <w:r w:rsidRPr="006D562A">
        <w:rPr>
          <w:sz w:val="28"/>
          <w:szCs w:val="28"/>
        </w:rPr>
        <w:t>3.7.</w:t>
      </w:r>
      <w:r w:rsidRPr="000B2CA5">
        <w:rPr>
          <w:bCs/>
          <w:sz w:val="28"/>
          <w:szCs w:val="28"/>
        </w:rPr>
        <w:t>Ответственные лица обязаны: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лично присутствовать на мероприятии;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обеспечивать доступ посетителей на мероприятие;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осуществлять контроль соблюдения участниками, зрителями и го</w:t>
      </w:r>
      <w:r w:rsidRPr="006D562A">
        <w:rPr>
          <w:sz w:val="28"/>
          <w:szCs w:val="28"/>
        </w:rPr>
        <w:softHyphen/>
        <w:t>стями настоящих Правил;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обеспечивать эвакуацию посетителей в случае угрозы и возникно</w:t>
      </w:r>
      <w:r w:rsidRPr="006D562A">
        <w:rPr>
          <w:sz w:val="28"/>
          <w:szCs w:val="28"/>
        </w:rPr>
        <w:softHyphen/>
        <w:t>вения чрезвычайных ситуаций.</w:t>
      </w:r>
    </w:p>
    <w:p w:rsidR="001C4907" w:rsidRPr="000B2CA5" w:rsidRDefault="001C4907" w:rsidP="000B2CA5">
      <w:pPr>
        <w:tabs>
          <w:tab w:val="left" w:pos="686"/>
        </w:tabs>
        <w:spacing w:line="276" w:lineRule="auto"/>
        <w:jc w:val="both"/>
        <w:rPr>
          <w:bCs/>
          <w:sz w:val="28"/>
          <w:szCs w:val="28"/>
        </w:rPr>
      </w:pPr>
      <w:r w:rsidRPr="006D562A">
        <w:rPr>
          <w:sz w:val="28"/>
          <w:szCs w:val="28"/>
        </w:rPr>
        <w:t>3.8.</w:t>
      </w:r>
      <w:r w:rsidRPr="000B2CA5">
        <w:rPr>
          <w:bCs/>
          <w:sz w:val="28"/>
          <w:szCs w:val="28"/>
        </w:rPr>
        <w:t>Посетителям мероприятий запрещается: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присутствовать на мероприятии в пляжной, спортивной, специали</w:t>
      </w:r>
      <w:r w:rsidRPr="006D562A">
        <w:rPr>
          <w:sz w:val="28"/>
          <w:szCs w:val="28"/>
        </w:rPr>
        <w:softHyphen/>
        <w:t>зированной, рваной или грязной одежде и обуви;</w:t>
      </w:r>
    </w:p>
    <w:p w:rsidR="001C4907" w:rsidRPr="006D562A" w:rsidRDefault="001C4907" w:rsidP="006D562A">
      <w:pPr>
        <w:numPr>
          <w:ilvl w:val="0"/>
          <w:numId w:val="11"/>
        </w:numPr>
        <w:tabs>
          <w:tab w:val="left" w:pos="480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приносить с собой и (или) употреблять алкогольные напитки, нар</w:t>
      </w:r>
      <w:r w:rsidRPr="006D562A">
        <w:rPr>
          <w:sz w:val="28"/>
          <w:szCs w:val="28"/>
        </w:rPr>
        <w:softHyphen/>
        <w:t>котические и токсические средства;</w:t>
      </w:r>
    </w:p>
    <w:p w:rsidR="001C4907" w:rsidRPr="006D562A" w:rsidRDefault="001C4907" w:rsidP="006D562A">
      <w:pPr>
        <w:numPr>
          <w:ilvl w:val="0"/>
          <w:numId w:val="9"/>
        </w:numPr>
        <w:tabs>
          <w:tab w:val="left" w:pos="494"/>
        </w:tabs>
        <w:spacing w:before="48"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приносить с собой оружие, огнеопасные, взрывчатые, пиротехни</w:t>
      </w:r>
      <w:r w:rsidRPr="006D562A">
        <w:rPr>
          <w:sz w:val="28"/>
          <w:szCs w:val="28"/>
        </w:rPr>
        <w:softHyphen/>
        <w:t>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1C4907" w:rsidRPr="000B2CA5" w:rsidRDefault="001C4907" w:rsidP="006D562A">
      <w:pPr>
        <w:numPr>
          <w:ilvl w:val="0"/>
          <w:numId w:val="9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вносить большие портфели и сумки в помещение, в котором прово</w:t>
      </w:r>
      <w:r w:rsidRPr="006D562A">
        <w:rPr>
          <w:sz w:val="28"/>
          <w:szCs w:val="28"/>
        </w:rPr>
        <w:softHyphen/>
        <w:t>дится мероприятие;</w:t>
      </w:r>
    </w:p>
    <w:p w:rsidR="001C4907" w:rsidRPr="006D562A" w:rsidRDefault="001C4907" w:rsidP="006D562A">
      <w:pPr>
        <w:numPr>
          <w:ilvl w:val="0"/>
          <w:numId w:val="9"/>
        </w:numPr>
        <w:tabs>
          <w:tab w:val="left" w:pos="499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 xml:space="preserve">курить в </w:t>
      </w:r>
      <w:r>
        <w:rPr>
          <w:sz w:val="28"/>
          <w:szCs w:val="28"/>
        </w:rPr>
        <w:t>помещениях и на территории Учреждения</w:t>
      </w:r>
      <w:r w:rsidRPr="006D562A">
        <w:rPr>
          <w:sz w:val="28"/>
          <w:szCs w:val="28"/>
        </w:rPr>
        <w:t>;</w:t>
      </w:r>
    </w:p>
    <w:p w:rsidR="001C4907" w:rsidRDefault="001C4907" w:rsidP="000B2CA5">
      <w:pPr>
        <w:numPr>
          <w:ilvl w:val="0"/>
          <w:numId w:val="9"/>
        </w:num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приводить и приносить с собой животных;</w:t>
      </w:r>
    </w:p>
    <w:p w:rsidR="001C4907" w:rsidRPr="000B2CA5" w:rsidRDefault="001C4907" w:rsidP="000B2CA5">
      <w:pPr>
        <w:tabs>
          <w:tab w:val="left" w:pos="49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B2CA5">
        <w:rPr>
          <w:sz w:val="28"/>
          <w:szCs w:val="28"/>
        </w:rPr>
        <w:t>проникать в служебные и производств</w:t>
      </w:r>
      <w:r>
        <w:rPr>
          <w:sz w:val="28"/>
          <w:szCs w:val="28"/>
        </w:rPr>
        <w:t>енные помещения</w:t>
      </w:r>
      <w:r w:rsidRPr="000B2CA5">
        <w:rPr>
          <w:sz w:val="28"/>
          <w:szCs w:val="28"/>
        </w:rPr>
        <w:t>, раздевалку и другие технические помещения;</w:t>
      </w:r>
    </w:p>
    <w:p w:rsidR="001C4907" w:rsidRDefault="001C4907" w:rsidP="00D7295D">
      <w:pPr>
        <w:tabs>
          <w:tab w:val="left" w:pos="50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562A">
        <w:rPr>
          <w:sz w:val="28"/>
          <w:szCs w:val="28"/>
        </w:rPr>
        <w:t xml:space="preserve">повреждать элементы оформления и оборудование мероприятия; </w:t>
      </w:r>
    </w:p>
    <w:p w:rsidR="001C4907" w:rsidRPr="006D562A" w:rsidRDefault="001C4907" w:rsidP="00D7295D">
      <w:pPr>
        <w:tabs>
          <w:tab w:val="left" w:pos="504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-совершать поступки, унижающие или оскорбляющие человеческое</w:t>
      </w:r>
      <w:r>
        <w:rPr>
          <w:sz w:val="28"/>
          <w:szCs w:val="28"/>
        </w:rPr>
        <w:t xml:space="preserve"> </w:t>
      </w:r>
      <w:r w:rsidRPr="006D562A">
        <w:rPr>
          <w:sz w:val="28"/>
          <w:szCs w:val="28"/>
        </w:rPr>
        <w:t>достоинство друг</w:t>
      </w:r>
      <w:r>
        <w:rPr>
          <w:sz w:val="28"/>
          <w:szCs w:val="28"/>
        </w:rPr>
        <w:t>их посетителей, работников Учреждения</w:t>
      </w:r>
      <w:r w:rsidRPr="006D562A">
        <w:rPr>
          <w:sz w:val="28"/>
          <w:szCs w:val="28"/>
        </w:rPr>
        <w:t>;</w:t>
      </w:r>
    </w:p>
    <w:p w:rsidR="001C4907" w:rsidRPr="006D562A" w:rsidRDefault="001C4907" w:rsidP="00D7295D">
      <w:pPr>
        <w:tabs>
          <w:tab w:val="left" w:pos="48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562A">
        <w:rPr>
          <w:sz w:val="28"/>
          <w:szCs w:val="28"/>
        </w:rPr>
        <w:t xml:space="preserve">наносить любые </w:t>
      </w:r>
      <w:r>
        <w:rPr>
          <w:sz w:val="28"/>
          <w:szCs w:val="28"/>
        </w:rPr>
        <w:t>надписи в здании Учреждения, а также на прилегающих к Учреждению</w:t>
      </w:r>
      <w:r w:rsidRPr="006D562A">
        <w:rPr>
          <w:sz w:val="28"/>
          <w:szCs w:val="28"/>
        </w:rPr>
        <w:t xml:space="preserve"> тер</w:t>
      </w:r>
      <w:r>
        <w:rPr>
          <w:sz w:val="28"/>
          <w:szCs w:val="28"/>
        </w:rPr>
        <w:t>риториях и внешних стенках Учреждения</w:t>
      </w:r>
      <w:r w:rsidRPr="006D562A">
        <w:rPr>
          <w:sz w:val="28"/>
          <w:szCs w:val="28"/>
        </w:rPr>
        <w:t>;</w:t>
      </w:r>
    </w:p>
    <w:p w:rsidR="001C4907" w:rsidRPr="006D562A" w:rsidRDefault="001C4907" w:rsidP="00393E5E">
      <w:pPr>
        <w:tabs>
          <w:tab w:val="left" w:pos="571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D562A">
        <w:rPr>
          <w:sz w:val="28"/>
          <w:szCs w:val="28"/>
        </w:rPr>
        <w:t>осуществлять агитационную или иную деятельность, адресо</w:t>
      </w:r>
      <w:r w:rsidRPr="006D562A">
        <w:rPr>
          <w:sz w:val="28"/>
          <w:szCs w:val="28"/>
        </w:rPr>
        <w:softHyphen/>
        <w:t>ванную неограниченному расовой, религиозной, национальной розни, оскорбляю</w:t>
      </w:r>
      <w:r>
        <w:rPr>
          <w:sz w:val="28"/>
          <w:szCs w:val="28"/>
        </w:rPr>
        <w:t>щую посетителей, работников Учреждения</w:t>
      </w:r>
      <w:r w:rsidRPr="006D562A">
        <w:rPr>
          <w:sz w:val="28"/>
          <w:szCs w:val="28"/>
        </w:rPr>
        <w:t>;</w:t>
      </w:r>
    </w:p>
    <w:p w:rsidR="001C4907" w:rsidRPr="006D562A" w:rsidRDefault="001C4907" w:rsidP="006D562A">
      <w:pPr>
        <w:numPr>
          <w:ilvl w:val="0"/>
          <w:numId w:val="12"/>
        </w:numPr>
        <w:tabs>
          <w:tab w:val="left" w:pos="509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проявлять неуважение</w:t>
      </w:r>
      <w:r>
        <w:rPr>
          <w:sz w:val="28"/>
          <w:szCs w:val="28"/>
        </w:rPr>
        <w:t xml:space="preserve"> к посетителям, работникам Учреждения</w:t>
      </w:r>
      <w:r w:rsidRPr="006D562A">
        <w:rPr>
          <w:sz w:val="28"/>
          <w:szCs w:val="28"/>
        </w:rPr>
        <w:t>;</w:t>
      </w:r>
    </w:p>
    <w:p w:rsidR="001C4907" w:rsidRPr="006D562A" w:rsidRDefault="001C4907" w:rsidP="006D562A">
      <w:pPr>
        <w:numPr>
          <w:ilvl w:val="0"/>
          <w:numId w:val="12"/>
        </w:numPr>
        <w:tabs>
          <w:tab w:val="left" w:pos="509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приносить с собой напитки и еду (в том числе мороженое).</w:t>
      </w:r>
    </w:p>
    <w:p w:rsidR="001C4907" w:rsidRPr="006D562A" w:rsidRDefault="001C4907" w:rsidP="00393E5E">
      <w:pPr>
        <w:tabs>
          <w:tab w:val="left" w:pos="682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6D562A">
        <w:rPr>
          <w:sz w:val="28"/>
          <w:szCs w:val="28"/>
        </w:rPr>
        <w:t xml:space="preserve">Посетители, нарушившие настоящие Правила, могут быть не допущены к другим </w:t>
      </w:r>
      <w:r>
        <w:rPr>
          <w:sz w:val="28"/>
          <w:szCs w:val="28"/>
        </w:rPr>
        <w:t>мероприятиям, проводимым в Учреждении</w:t>
      </w:r>
      <w:r w:rsidRPr="006D562A">
        <w:rPr>
          <w:sz w:val="28"/>
          <w:szCs w:val="28"/>
        </w:rPr>
        <w:t>.</w:t>
      </w:r>
    </w:p>
    <w:p w:rsidR="001C4907" w:rsidRPr="00393E5E" w:rsidRDefault="001C4907" w:rsidP="00393E5E">
      <w:pPr>
        <w:tabs>
          <w:tab w:val="left" w:pos="811"/>
        </w:tabs>
        <w:spacing w:line="276" w:lineRule="auto"/>
        <w:jc w:val="both"/>
        <w:rPr>
          <w:sz w:val="28"/>
          <w:szCs w:val="28"/>
        </w:rPr>
      </w:pPr>
      <w:r w:rsidRPr="00393E5E">
        <w:rPr>
          <w:bCs/>
          <w:sz w:val="28"/>
          <w:szCs w:val="28"/>
        </w:rPr>
        <w:t>4. Порядок посещения мероприятий</w:t>
      </w:r>
    </w:p>
    <w:p w:rsidR="001C4907" w:rsidRPr="006D562A" w:rsidRDefault="001C4907" w:rsidP="006D562A">
      <w:pPr>
        <w:numPr>
          <w:ilvl w:val="0"/>
          <w:numId w:val="17"/>
        </w:numPr>
        <w:tabs>
          <w:tab w:val="left" w:pos="696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Вход для посетителей в помещение, в котором проводится меро</w:t>
      </w:r>
      <w:r w:rsidRPr="006D562A">
        <w:rPr>
          <w:sz w:val="28"/>
          <w:szCs w:val="28"/>
        </w:rPr>
        <w:softHyphen/>
        <w:t>приятие, открывается за 20 минут до его начала.</w:t>
      </w:r>
    </w:p>
    <w:p w:rsidR="001C4907" w:rsidRPr="006D562A" w:rsidRDefault="001C4907" w:rsidP="006D562A">
      <w:pPr>
        <w:numPr>
          <w:ilvl w:val="0"/>
          <w:numId w:val="17"/>
        </w:numPr>
        <w:tabs>
          <w:tab w:val="left" w:pos="696"/>
        </w:tabs>
        <w:spacing w:before="5"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Вход посетителей на мероприятие после его начала разрешается только по согласованию с ответственным лицом.</w:t>
      </w:r>
    </w:p>
    <w:p w:rsidR="001C4907" w:rsidRPr="006D562A" w:rsidRDefault="001C4907" w:rsidP="006D562A">
      <w:pPr>
        <w:numPr>
          <w:ilvl w:val="0"/>
          <w:numId w:val="17"/>
        </w:numPr>
        <w:tabs>
          <w:tab w:val="left" w:pos="696"/>
        </w:tabs>
        <w:spacing w:line="276" w:lineRule="auto"/>
        <w:jc w:val="both"/>
        <w:rPr>
          <w:sz w:val="28"/>
          <w:szCs w:val="28"/>
        </w:rPr>
      </w:pPr>
      <w:r w:rsidRPr="006D562A">
        <w:rPr>
          <w:sz w:val="28"/>
          <w:szCs w:val="28"/>
        </w:rPr>
        <w:t>Участники и зрители проходят на мероприятие в соответствии с его регламентом.</w:t>
      </w:r>
    </w:p>
    <w:p w:rsidR="001C4907" w:rsidRPr="006D562A" w:rsidRDefault="001C4907" w:rsidP="006D562A">
      <w:pPr>
        <w:tabs>
          <w:tab w:val="left" w:pos="686"/>
        </w:tabs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 w:rsidRPr="006D562A">
        <w:rPr>
          <w:sz w:val="28"/>
          <w:szCs w:val="28"/>
        </w:rPr>
        <w:t>Доступ на мероприятие запрещен агрессивно настроенным ли</w:t>
      </w:r>
      <w:r w:rsidRPr="006D562A">
        <w:rPr>
          <w:sz w:val="28"/>
          <w:szCs w:val="28"/>
        </w:rPr>
        <w:softHyphen/>
        <w:t>цам, а также лицам в состоянии алкогольного или наркотического опья</w:t>
      </w:r>
      <w:r w:rsidRPr="006D562A">
        <w:rPr>
          <w:sz w:val="28"/>
          <w:szCs w:val="28"/>
        </w:rPr>
        <w:softHyphen/>
        <w:t>нения, факт которого определяют ответственные</w:t>
      </w:r>
    </w:p>
    <w:p w:rsidR="001C4907" w:rsidRPr="00A66BA0" w:rsidRDefault="001C4907" w:rsidP="00E2796A">
      <w:pPr>
        <w:spacing w:line="240" w:lineRule="atLeast"/>
        <w:jc w:val="both"/>
        <w:rPr>
          <w:bCs/>
          <w:sz w:val="28"/>
          <w:szCs w:val="28"/>
        </w:rPr>
      </w:pPr>
    </w:p>
    <w:p w:rsidR="001C4907" w:rsidRPr="00B25E1D" w:rsidRDefault="001C4907" w:rsidP="00E2796A">
      <w:pPr>
        <w:spacing w:line="240" w:lineRule="atLeast"/>
        <w:jc w:val="center"/>
        <w:rPr>
          <w:bCs/>
          <w:sz w:val="28"/>
          <w:szCs w:val="28"/>
        </w:rPr>
      </w:pPr>
    </w:p>
    <w:p w:rsidR="001C4907" w:rsidRPr="00B25E1D" w:rsidRDefault="001C4907" w:rsidP="00E2796A">
      <w:pPr>
        <w:tabs>
          <w:tab w:val="left" w:pos="686"/>
        </w:tabs>
        <w:spacing w:line="240" w:lineRule="atLeast"/>
        <w:jc w:val="both"/>
        <w:rPr>
          <w:sz w:val="28"/>
          <w:szCs w:val="28"/>
        </w:rPr>
      </w:pPr>
    </w:p>
    <w:p w:rsidR="001C4907" w:rsidRPr="00B25E1D" w:rsidRDefault="001C4907" w:rsidP="00B25E1D">
      <w:pPr>
        <w:spacing w:line="276" w:lineRule="auto"/>
        <w:jc w:val="both"/>
        <w:rPr>
          <w:sz w:val="28"/>
          <w:szCs w:val="28"/>
        </w:rPr>
      </w:pPr>
    </w:p>
    <w:p w:rsidR="001C4907" w:rsidRPr="00B25E1D" w:rsidRDefault="001C4907" w:rsidP="00B25E1D">
      <w:pPr>
        <w:rPr>
          <w:sz w:val="28"/>
          <w:szCs w:val="28"/>
        </w:rPr>
      </w:pPr>
    </w:p>
    <w:p w:rsidR="001C4907" w:rsidRPr="00B25E1D" w:rsidRDefault="001C4907" w:rsidP="00B25E1D">
      <w:pPr>
        <w:jc w:val="center"/>
        <w:rPr>
          <w:sz w:val="28"/>
          <w:szCs w:val="28"/>
        </w:rPr>
      </w:pPr>
    </w:p>
    <w:sectPr w:rsidR="001C4907" w:rsidRPr="00B25E1D" w:rsidSect="00953156">
      <w:footerReference w:type="default" r:id="rId8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907" w:rsidRDefault="001C4907" w:rsidP="00A66BA0">
      <w:r>
        <w:separator/>
      </w:r>
    </w:p>
  </w:endnote>
  <w:endnote w:type="continuationSeparator" w:id="0">
    <w:p w:rsidR="001C4907" w:rsidRDefault="001C4907" w:rsidP="00A66B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907" w:rsidRDefault="001C4907" w:rsidP="00A66BA0">
    <w:pPr>
      <w:pStyle w:val="Footer"/>
    </w:pPr>
  </w:p>
  <w:p w:rsidR="001C4907" w:rsidRDefault="001C49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907" w:rsidRDefault="001C4907" w:rsidP="00A66BA0">
      <w:r>
        <w:separator/>
      </w:r>
    </w:p>
  </w:footnote>
  <w:footnote w:type="continuationSeparator" w:id="0">
    <w:p w:rsidR="001C4907" w:rsidRDefault="001C4907" w:rsidP="00A66B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5EF9D2"/>
    <w:lvl w:ilvl="0">
      <w:numFmt w:val="bullet"/>
      <w:lvlText w:val="*"/>
      <w:lvlJc w:val="left"/>
    </w:lvl>
  </w:abstractNum>
  <w:abstractNum w:abstractNumId="1">
    <w:nsid w:val="016D66DF"/>
    <w:multiLevelType w:val="hybridMultilevel"/>
    <w:tmpl w:val="8A02FEF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F461CC"/>
    <w:multiLevelType w:val="multilevel"/>
    <w:tmpl w:val="4F8C453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0B1265D9"/>
    <w:multiLevelType w:val="hybridMultilevel"/>
    <w:tmpl w:val="04CC3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CC771C"/>
    <w:multiLevelType w:val="hybridMultilevel"/>
    <w:tmpl w:val="634CE9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980740"/>
    <w:multiLevelType w:val="hybridMultilevel"/>
    <w:tmpl w:val="BF50EB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9B973BF"/>
    <w:multiLevelType w:val="singleLevel"/>
    <w:tmpl w:val="5D18DDB2"/>
    <w:lvl w:ilvl="0">
      <w:start w:val="5"/>
      <w:numFmt w:val="decimal"/>
      <w:lvlText w:val="3.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7">
    <w:nsid w:val="1B2E5748"/>
    <w:multiLevelType w:val="hybridMultilevel"/>
    <w:tmpl w:val="55F4E4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E431574"/>
    <w:multiLevelType w:val="hybridMultilevel"/>
    <w:tmpl w:val="8DA6AEF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933059"/>
    <w:multiLevelType w:val="hybridMultilevel"/>
    <w:tmpl w:val="E0BC18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B5D561E"/>
    <w:multiLevelType w:val="hybridMultilevel"/>
    <w:tmpl w:val="293C2C1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58B53D2"/>
    <w:multiLevelType w:val="hybridMultilevel"/>
    <w:tmpl w:val="EF2040C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2345F8"/>
    <w:multiLevelType w:val="singleLevel"/>
    <w:tmpl w:val="1526944E"/>
    <w:lvl w:ilvl="0">
      <w:start w:val="1"/>
      <w:numFmt w:val="decimal"/>
      <w:lvlText w:val="4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46501FE4"/>
    <w:multiLevelType w:val="hybridMultilevel"/>
    <w:tmpl w:val="C63C64F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A9B66A8"/>
    <w:multiLevelType w:val="hybridMultilevel"/>
    <w:tmpl w:val="ECD8BE6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E45A52"/>
    <w:multiLevelType w:val="singleLevel"/>
    <w:tmpl w:val="E8CC6234"/>
    <w:lvl w:ilvl="0">
      <w:start w:val="3"/>
      <w:numFmt w:val="decimal"/>
      <w:lvlText w:val="3.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6">
    <w:nsid w:val="57C27774"/>
    <w:multiLevelType w:val="singleLevel"/>
    <w:tmpl w:val="AF04BFBA"/>
    <w:lvl w:ilvl="0">
      <w:start w:val="1"/>
      <w:numFmt w:val="decimal"/>
      <w:lvlText w:val="1.%1."/>
      <w:legacy w:legacy="1" w:legacySpace="0" w:legacyIndent="321"/>
      <w:lvlJc w:val="left"/>
      <w:rPr>
        <w:rFonts w:ascii="Times New Roman" w:hAnsi="Times New Roman" w:cs="Times New Roman" w:hint="default"/>
        <w:i w:val="0"/>
      </w:rPr>
    </w:lvl>
  </w:abstractNum>
  <w:abstractNum w:abstractNumId="17">
    <w:nsid w:val="6059001B"/>
    <w:multiLevelType w:val="hybridMultilevel"/>
    <w:tmpl w:val="84D2DB6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01828B4"/>
    <w:multiLevelType w:val="hybridMultilevel"/>
    <w:tmpl w:val="6B7001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3"/>
  </w:num>
  <w:num w:numId="9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48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3">
    <w:abstractNumId w:val="16"/>
  </w:num>
  <w:num w:numId="14">
    <w:abstractNumId w:val="16"/>
    <w:lvlOverride w:ilvl="0">
      <w:lvl w:ilvl="0">
        <w:start w:val="7"/>
        <w:numFmt w:val="decimal"/>
        <w:lvlText w:val="1.%1.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6"/>
  </w:num>
  <w:num w:numId="17">
    <w:abstractNumId w:val="12"/>
  </w:num>
  <w:num w:numId="18">
    <w:abstractNumId w:val="13"/>
  </w:num>
  <w:num w:numId="19">
    <w:abstractNumId w:val="1"/>
  </w:num>
  <w:num w:numId="20">
    <w:abstractNumId w:val="11"/>
  </w:num>
  <w:num w:numId="21">
    <w:abstractNumId w:val="14"/>
  </w:num>
  <w:num w:numId="22">
    <w:abstractNumId w:val="8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5E1D"/>
    <w:rsid w:val="00001C50"/>
    <w:rsid w:val="000667FC"/>
    <w:rsid w:val="000B2CA5"/>
    <w:rsid w:val="000C1AB1"/>
    <w:rsid w:val="001420AA"/>
    <w:rsid w:val="001731E3"/>
    <w:rsid w:val="001C4907"/>
    <w:rsid w:val="00247478"/>
    <w:rsid w:val="00266104"/>
    <w:rsid w:val="0028645A"/>
    <w:rsid w:val="002B64B4"/>
    <w:rsid w:val="0033521B"/>
    <w:rsid w:val="00393E5E"/>
    <w:rsid w:val="003E7C39"/>
    <w:rsid w:val="00400912"/>
    <w:rsid w:val="00446975"/>
    <w:rsid w:val="00501ACC"/>
    <w:rsid w:val="005746BA"/>
    <w:rsid w:val="005B0F52"/>
    <w:rsid w:val="006378B7"/>
    <w:rsid w:val="00681DF9"/>
    <w:rsid w:val="006D562A"/>
    <w:rsid w:val="007B3EF0"/>
    <w:rsid w:val="007B754D"/>
    <w:rsid w:val="007F31DB"/>
    <w:rsid w:val="00807896"/>
    <w:rsid w:val="00882268"/>
    <w:rsid w:val="008B0A6E"/>
    <w:rsid w:val="008C2915"/>
    <w:rsid w:val="009332FE"/>
    <w:rsid w:val="009401CC"/>
    <w:rsid w:val="00953156"/>
    <w:rsid w:val="00980466"/>
    <w:rsid w:val="00987124"/>
    <w:rsid w:val="009F3D5C"/>
    <w:rsid w:val="00A66BA0"/>
    <w:rsid w:val="00AF1CFD"/>
    <w:rsid w:val="00B046A9"/>
    <w:rsid w:val="00B25E1D"/>
    <w:rsid w:val="00B836C1"/>
    <w:rsid w:val="00B84759"/>
    <w:rsid w:val="00B91A1C"/>
    <w:rsid w:val="00BD55DA"/>
    <w:rsid w:val="00C04BD4"/>
    <w:rsid w:val="00C1367B"/>
    <w:rsid w:val="00D7295D"/>
    <w:rsid w:val="00D91BD6"/>
    <w:rsid w:val="00E05C95"/>
    <w:rsid w:val="00E11008"/>
    <w:rsid w:val="00E2796A"/>
    <w:rsid w:val="00E72259"/>
    <w:rsid w:val="00EB58C2"/>
    <w:rsid w:val="00ED1E9D"/>
    <w:rsid w:val="00F34FB0"/>
    <w:rsid w:val="00FC2E85"/>
    <w:rsid w:val="00FE69B6"/>
    <w:rsid w:val="00FF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1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link w:val="Heading2Char"/>
    <w:uiPriority w:val="99"/>
    <w:qFormat/>
    <w:rsid w:val="00807896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0789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ListParagraph">
    <w:name w:val="List Paragraph"/>
    <w:basedOn w:val="Normal"/>
    <w:uiPriority w:val="99"/>
    <w:qFormat/>
    <w:rsid w:val="00B25E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rsid w:val="00B25E1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25E1D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A66BA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66BA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807896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33521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4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375</TotalTime>
  <Pages>5</Pages>
  <Words>865</Words>
  <Characters>4932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наташа</cp:lastModifiedBy>
  <cp:revision>10</cp:revision>
  <cp:lastPrinted>2018-10-31T11:22:00Z</cp:lastPrinted>
  <dcterms:created xsi:type="dcterms:W3CDTF">2018-06-07T08:38:00Z</dcterms:created>
  <dcterms:modified xsi:type="dcterms:W3CDTF">2018-11-07T16:27:00Z</dcterms:modified>
</cp:coreProperties>
</file>